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28E" w:rsidRPr="00C65300" w:rsidRDefault="0061328E" w:rsidP="00EF1F6A">
      <w:pPr>
        <w:rPr>
          <w:b/>
        </w:rPr>
      </w:pPr>
      <w:r w:rsidRPr="00116FA7">
        <w:t>Name: _______________</w:t>
      </w:r>
      <w:r>
        <w:t>________________</w:t>
      </w:r>
      <w:r w:rsidRPr="00116FA7">
        <w:t>___________</w:t>
      </w:r>
      <w:r w:rsidRPr="00116FA7">
        <w:tab/>
      </w:r>
      <w:r w:rsidRPr="00116FA7">
        <w:tab/>
      </w:r>
      <w:r w:rsidRPr="00C65300">
        <w:rPr>
          <w:b/>
        </w:rPr>
        <w:t>Penpal Letter #1 Organizer</w:t>
      </w:r>
    </w:p>
    <w:p w:rsidR="0061328E" w:rsidRPr="00116FA7" w:rsidRDefault="0061328E" w:rsidP="00116FA7">
      <w:pPr>
        <w:rPr>
          <w:color w:val="000000"/>
        </w:rPr>
      </w:pPr>
      <w:r>
        <w:rPr>
          <w:color w:val="000000"/>
        </w:rPr>
        <w:t>Include</w:t>
      </w:r>
      <w:r w:rsidRPr="00116FA7">
        <w:rPr>
          <w:color w:val="000000"/>
        </w:rPr>
        <w:t xml:space="preserve"> all parts of </w:t>
      </w:r>
      <w:r>
        <w:rPr>
          <w:color w:val="000000"/>
        </w:rPr>
        <w:t>the</w:t>
      </w:r>
      <w:r w:rsidRPr="00116FA7">
        <w:rPr>
          <w:color w:val="000000"/>
        </w:rPr>
        <w:t xml:space="preserve"> “friendly letter:” the heading, greeting, body, closing, and signature. </w:t>
      </w:r>
    </w:p>
    <w:p w:rsidR="0061328E" w:rsidRDefault="0061328E" w:rsidP="00EF1F6A">
      <w:pPr>
        <w:rPr>
          <w:color w:val="000000"/>
        </w:rPr>
      </w:pPr>
    </w:p>
    <w:p w:rsidR="0061328E" w:rsidRDefault="0061328E" w:rsidP="00EF1F6A">
      <w:pPr>
        <w:rPr>
          <w:color w:val="000000"/>
        </w:rPr>
      </w:pPr>
      <w:r w:rsidRPr="00116FA7">
        <w:rPr>
          <w:b/>
          <w:color w:val="000000"/>
          <w:u w:val="single"/>
        </w:rPr>
        <w:t>Heading</w:t>
      </w:r>
      <w:r>
        <w:rPr>
          <w:color w:val="000000"/>
        </w:rPr>
        <w:t xml:space="preserve">: </w:t>
      </w:r>
      <w:r w:rsidRPr="00116FA7">
        <w:rPr>
          <w:color w:val="000000"/>
        </w:rPr>
        <w:t xml:space="preserve">At the top of your email, there will be a memo to teachers at the international </w:t>
      </w:r>
      <w:r>
        <w:rPr>
          <w:color w:val="000000"/>
        </w:rPr>
        <w:t xml:space="preserve">school explaining our project (you’ll be able to cut and paste it from your teachers.)  </w:t>
      </w:r>
    </w:p>
    <w:p w:rsidR="0061328E" w:rsidRDefault="0061328E" w:rsidP="00EF1F6A">
      <w:pPr>
        <w:rPr>
          <w:u w:val="single"/>
        </w:rPr>
      </w:pPr>
    </w:p>
    <w:p w:rsidR="0061328E" w:rsidRDefault="0061328E" w:rsidP="00EF1F6A">
      <w:r>
        <w:rPr>
          <w:b/>
          <w:u w:val="single"/>
        </w:rPr>
        <w:t>Greeting</w:t>
      </w:r>
      <w:r w:rsidRPr="00116FA7">
        <w:rPr>
          <w:b/>
        </w:rPr>
        <w:t xml:space="preserve">: </w:t>
      </w:r>
      <w:r w:rsidRPr="00116FA7">
        <w:rPr>
          <w:i/>
        </w:rPr>
        <w:t>Circle one:</w:t>
      </w:r>
      <w:r>
        <w:t xml:space="preserve">     Dear Penpal,</w:t>
      </w:r>
      <w:r>
        <w:tab/>
        <w:t>Dear New Friend,</w:t>
      </w:r>
      <w:r>
        <w:tab/>
      </w:r>
      <w:r>
        <w:tab/>
        <w:t>Dear Student,</w:t>
      </w:r>
    </w:p>
    <w:p w:rsidR="0061328E" w:rsidRPr="00116FA7" w:rsidRDefault="0061328E" w:rsidP="00EF1F6A"/>
    <w:p w:rsidR="0061328E" w:rsidRDefault="0061328E" w:rsidP="00EF1F6A">
      <w:pPr>
        <w:rPr>
          <w:color w:val="000000"/>
        </w:rPr>
      </w:pPr>
      <w:r>
        <w:rPr>
          <w:b/>
          <w:u w:val="single"/>
        </w:rPr>
        <w:t xml:space="preserve">Body: </w:t>
      </w:r>
      <w:r>
        <w:t xml:space="preserve">Include all requirements, and at least 1-2 optional parts. </w:t>
      </w:r>
      <w:r>
        <w:rPr>
          <w:color w:val="000000"/>
        </w:rPr>
        <w:t>Also, m</w:t>
      </w:r>
      <w:r w:rsidRPr="00116FA7">
        <w:rPr>
          <w:color w:val="000000"/>
        </w:rPr>
        <w:t>ak</w:t>
      </w:r>
      <w:r>
        <w:rPr>
          <w:color w:val="000000"/>
        </w:rPr>
        <w:t>e sure to indent!</w:t>
      </w:r>
    </w:p>
    <w:p w:rsidR="0061328E" w:rsidRPr="00116FA7" w:rsidRDefault="0061328E" w:rsidP="00EF1F6A"/>
    <w:p w:rsidR="0061328E" w:rsidRPr="00116FA7" w:rsidRDefault="0061328E" w:rsidP="00324E2B">
      <w:pPr>
        <w:ind w:firstLine="720"/>
        <w:rPr>
          <w:b/>
          <w:u w:val="single"/>
        </w:rPr>
      </w:pPr>
      <w:r w:rsidRPr="00116FA7">
        <w:rPr>
          <w:b/>
          <w:u w:val="single"/>
        </w:rPr>
        <w:t>Paragraph 1: Introduction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4788"/>
        <w:gridCol w:w="4680"/>
      </w:tblGrid>
      <w:tr w:rsidR="0061328E" w:rsidRPr="0046137E" w:rsidTr="00DF4FD4">
        <w:tc>
          <w:tcPr>
            <w:tcW w:w="4788" w:type="dxa"/>
          </w:tcPr>
          <w:p w:rsidR="0061328E" w:rsidRPr="00DF4FD4" w:rsidRDefault="0061328E" w:rsidP="0046137E">
            <w:pPr>
              <w:jc w:val="center"/>
              <w:rPr>
                <w:b/>
                <w:sz w:val="20"/>
                <w:szCs w:val="20"/>
                <w:u w:val="single"/>
              </w:rPr>
            </w:pPr>
            <w:r w:rsidRPr="00DF4FD4">
              <w:rPr>
                <w:b/>
                <w:sz w:val="20"/>
                <w:szCs w:val="20"/>
                <w:u w:val="single"/>
              </w:rPr>
              <w:t>Required</w:t>
            </w:r>
          </w:p>
        </w:tc>
        <w:tc>
          <w:tcPr>
            <w:tcW w:w="4680" w:type="dxa"/>
          </w:tcPr>
          <w:p w:rsidR="0061328E" w:rsidRPr="00DF4FD4" w:rsidRDefault="0061328E" w:rsidP="0046137E">
            <w:pPr>
              <w:jc w:val="center"/>
              <w:rPr>
                <w:b/>
                <w:sz w:val="20"/>
                <w:szCs w:val="20"/>
                <w:u w:val="single"/>
              </w:rPr>
            </w:pPr>
            <w:r w:rsidRPr="00DF4FD4">
              <w:rPr>
                <w:b/>
                <w:sz w:val="20"/>
                <w:szCs w:val="20"/>
                <w:u w:val="single"/>
              </w:rPr>
              <w:t>Optional</w:t>
            </w:r>
          </w:p>
        </w:tc>
      </w:tr>
      <w:tr w:rsidR="0061328E" w:rsidRPr="0046137E" w:rsidTr="00DF4FD4">
        <w:tc>
          <w:tcPr>
            <w:tcW w:w="4788" w:type="dxa"/>
          </w:tcPr>
          <w:p w:rsidR="0061328E" w:rsidRPr="00DF4FD4" w:rsidRDefault="0061328E" w:rsidP="0046137E">
            <w:pPr>
              <w:pStyle w:val="ListParagraph"/>
              <w:numPr>
                <w:ilvl w:val="0"/>
                <w:numId w:val="4"/>
              </w:numPr>
              <w:ind w:left="360"/>
              <w:rPr>
                <w:sz w:val="20"/>
                <w:szCs w:val="20"/>
              </w:rPr>
            </w:pPr>
            <w:r w:rsidRPr="00DF4FD4">
              <w:rPr>
                <w:sz w:val="20"/>
                <w:szCs w:val="20"/>
              </w:rPr>
              <w:t xml:space="preserve">Introduce yourself (first name only)  </w:t>
            </w:r>
          </w:p>
          <w:p w:rsidR="0061328E" w:rsidRPr="00DF4FD4" w:rsidRDefault="0061328E" w:rsidP="0046137E">
            <w:pPr>
              <w:pStyle w:val="ListParagraph"/>
              <w:numPr>
                <w:ilvl w:val="0"/>
                <w:numId w:val="4"/>
              </w:numPr>
              <w:ind w:left="360"/>
              <w:rPr>
                <w:sz w:val="20"/>
                <w:szCs w:val="20"/>
              </w:rPr>
            </w:pPr>
            <w:r>
              <w:rPr>
                <w:sz w:val="20"/>
                <w:szCs w:val="20"/>
              </w:rPr>
              <w:t>Say</w:t>
            </w:r>
            <w:r w:rsidRPr="00DF4FD4">
              <w:rPr>
                <w:sz w:val="20"/>
                <w:szCs w:val="20"/>
              </w:rPr>
              <w:t xml:space="preserve"> you are a student at </w:t>
            </w:r>
            <w:smartTag w:uri="urn:schemas-microsoft-com:office:smarttags" w:element="place">
              <w:smartTag w:uri="urn:schemas-microsoft-com:office:smarttags" w:element="PlaceName">
                <w:r w:rsidRPr="00DF4FD4">
                  <w:rPr>
                    <w:sz w:val="20"/>
                    <w:szCs w:val="20"/>
                  </w:rPr>
                  <w:t>Innovation</w:t>
                </w:r>
              </w:smartTag>
              <w:r w:rsidRPr="00DF4FD4">
                <w:rPr>
                  <w:sz w:val="20"/>
                  <w:szCs w:val="20"/>
                </w:rPr>
                <w:t xml:space="preserve"> </w:t>
              </w:r>
              <w:smartTag w:uri="urn:schemas-microsoft-com:office:smarttags" w:element="PlaceType">
                <w:r w:rsidRPr="00DF4FD4">
                  <w:rPr>
                    <w:sz w:val="20"/>
                    <w:szCs w:val="20"/>
                  </w:rPr>
                  <w:t>Academy</w:t>
                </w:r>
              </w:smartTag>
            </w:smartTag>
          </w:p>
          <w:p w:rsidR="0061328E" w:rsidRPr="00DF4FD4" w:rsidRDefault="0061328E" w:rsidP="0046137E">
            <w:pPr>
              <w:pStyle w:val="ListParagraph"/>
              <w:numPr>
                <w:ilvl w:val="0"/>
                <w:numId w:val="4"/>
              </w:numPr>
              <w:ind w:left="360"/>
              <w:rPr>
                <w:sz w:val="20"/>
                <w:szCs w:val="20"/>
              </w:rPr>
            </w:pPr>
            <w:r w:rsidRPr="00DF4FD4">
              <w:rPr>
                <w:sz w:val="20"/>
                <w:szCs w:val="20"/>
              </w:rPr>
              <w:t>Explain where our school is (state and country)</w:t>
            </w:r>
          </w:p>
          <w:p w:rsidR="0061328E" w:rsidRPr="00DF4FD4" w:rsidRDefault="0061328E" w:rsidP="0046137E">
            <w:pPr>
              <w:pStyle w:val="ListParagraph"/>
              <w:numPr>
                <w:ilvl w:val="0"/>
                <w:numId w:val="4"/>
              </w:numPr>
              <w:ind w:left="360"/>
              <w:rPr>
                <w:sz w:val="20"/>
                <w:szCs w:val="20"/>
              </w:rPr>
            </w:pPr>
            <w:r w:rsidRPr="00DF4FD4">
              <w:rPr>
                <w:sz w:val="20"/>
                <w:szCs w:val="20"/>
              </w:rPr>
              <w:t>Say how old you are</w:t>
            </w:r>
          </w:p>
          <w:p w:rsidR="0061328E" w:rsidRPr="00DF4FD4" w:rsidRDefault="0061328E" w:rsidP="0046137E">
            <w:pPr>
              <w:pStyle w:val="ListParagraph"/>
              <w:numPr>
                <w:ilvl w:val="0"/>
                <w:numId w:val="4"/>
              </w:numPr>
              <w:ind w:left="360"/>
              <w:rPr>
                <w:sz w:val="20"/>
                <w:szCs w:val="20"/>
              </w:rPr>
            </w:pPr>
            <w:r w:rsidRPr="00DF4FD4">
              <w:rPr>
                <w:sz w:val="20"/>
                <w:szCs w:val="20"/>
              </w:rPr>
              <w:t>Say why you are writing / why you want a penpal (do not say “because I have to” or anything like that)</w:t>
            </w:r>
          </w:p>
        </w:tc>
        <w:tc>
          <w:tcPr>
            <w:tcW w:w="4680" w:type="dxa"/>
          </w:tcPr>
          <w:p w:rsidR="0061328E" w:rsidRPr="00DF4FD4" w:rsidRDefault="0061328E" w:rsidP="00DF4FD4">
            <w:pPr>
              <w:pStyle w:val="ListParagraph"/>
              <w:numPr>
                <w:ilvl w:val="0"/>
                <w:numId w:val="4"/>
              </w:numPr>
              <w:ind w:left="360"/>
              <w:rPr>
                <w:sz w:val="20"/>
                <w:szCs w:val="20"/>
              </w:rPr>
            </w:pPr>
            <w:r>
              <w:rPr>
                <w:sz w:val="20"/>
                <w:szCs w:val="20"/>
              </w:rPr>
              <w:t>Who</w:t>
            </w:r>
            <w:r w:rsidRPr="00DF4FD4">
              <w:rPr>
                <w:sz w:val="20"/>
                <w:szCs w:val="20"/>
              </w:rPr>
              <w:t xml:space="preserve"> is in your family / pets</w:t>
            </w:r>
          </w:p>
          <w:p w:rsidR="0061328E" w:rsidRPr="00DF4FD4" w:rsidRDefault="0061328E" w:rsidP="0046137E">
            <w:pPr>
              <w:pStyle w:val="ListParagraph"/>
              <w:numPr>
                <w:ilvl w:val="0"/>
                <w:numId w:val="4"/>
              </w:numPr>
              <w:ind w:left="360"/>
              <w:rPr>
                <w:sz w:val="20"/>
                <w:szCs w:val="20"/>
                <w:u w:val="single"/>
              </w:rPr>
            </w:pPr>
            <w:r>
              <w:rPr>
                <w:sz w:val="20"/>
                <w:szCs w:val="20"/>
              </w:rPr>
              <w:t>Y</w:t>
            </w:r>
            <w:r w:rsidRPr="00DF4FD4">
              <w:rPr>
                <w:sz w:val="20"/>
                <w:szCs w:val="20"/>
              </w:rPr>
              <w:t>our favorite subjects in school, or favorite things to learn about</w:t>
            </w:r>
          </w:p>
          <w:p w:rsidR="0061328E" w:rsidRPr="00DF4FD4" w:rsidRDefault="0061328E" w:rsidP="0046137E">
            <w:pPr>
              <w:pStyle w:val="ListParagraph"/>
              <w:numPr>
                <w:ilvl w:val="0"/>
                <w:numId w:val="4"/>
              </w:numPr>
              <w:ind w:left="360"/>
              <w:rPr>
                <w:sz w:val="20"/>
                <w:szCs w:val="20"/>
                <w:u w:val="single"/>
              </w:rPr>
            </w:pPr>
            <w:r>
              <w:rPr>
                <w:sz w:val="20"/>
                <w:szCs w:val="20"/>
              </w:rPr>
              <w:t>Your</w:t>
            </w:r>
            <w:r w:rsidRPr="00DF4FD4">
              <w:rPr>
                <w:sz w:val="20"/>
                <w:szCs w:val="20"/>
              </w:rPr>
              <w:t xml:space="preserve"> hobbies, favorite sports, or favorite weekend activity</w:t>
            </w:r>
          </w:p>
          <w:p w:rsidR="0061328E" w:rsidRPr="00DF4FD4" w:rsidRDefault="0061328E" w:rsidP="0046137E">
            <w:pPr>
              <w:pStyle w:val="ListParagraph"/>
              <w:numPr>
                <w:ilvl w:val="0"/>
                <w:numId w:val="4"/>
              </w:numPr>
              <w:ind w:left="360"/>
              <w:rPr>
                <w:sz w:val="20"/>
                <w:szCs w:val="20"/>
                <w:u w:val="single"/>
              </w:rPr>
            </w:pPr>
            <w:r>
              <w:rPr>
                <w:sz w:val="20"/>
                <w:szCs w:val="20"/>
              </w:rPr>
              <w:t>O</w:t>
            </w:r>
            <w:r w:rsidRPr="00DF4FD4">
              <w:rPr>
                <w:sz w:val="20"/>
                <w:szCs w:val="20"/>
              </w:rPr>
              <w:t>ther aspects of yourself that you think someone might be interested in!</w:t>
            </w:r>
          </w:p>
        </w:tc>
      </w:tr>
    </w:tbl>
    <w:p w:rsidR="0061328E" w:rsidRPr="00116FA7" w:rsidRDefault="0061328E" w:rsidP="00EF1F6A"/>
    <w:p w:rsidR="0061328E" w:rsidRPr="00116FA7" w:rsidRDefault="0061328E" w:rsidP="00EF1F6A">
      <w:r w:rsidRPr="00116FA7">
        <w:t>__________________________________________________________________</w:t>
      </w:r>
      <w:r>
        <w:t>_________________________________</w:t>
      </w:r>
      <w:r w:rsidRPr="00116FA7">
        <w:t>______</w:t>
      </w:r>
    </w:p>
    <w:p w:rsidR="0061328E" w:rsidRPr="00116FA7" w:rsidRDefault="0061328E" w:rsidP="00EF1F6A"/>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Default="0061328E" w:rsidP="00324E2B">
      <w:pPr>
        <w:ind w:firstLine="720"/>
        <w:rPr>
          <w:b/>
          <w:u w:val="single"/>
        </w:rPr>
      </w:pPr>
      <w:r w:rsidRPr="00116FA7">
        <w:rPr>
          <w:b/>
          <w:u w:val="single"/>
        </w:rPr>
        <w:t>Paragraph 2: Explaining about your culture</w:t>
      </w:r>
    </w:p>
    <w:p w:rsidR="0061328E" w:rsidRPr="00116FA7" w:rsidRDefault="0061328E" w:rsidP="00116FA7">
      <w:r>
        <w:t>You’ve already written this part (detail about one aspect of your culture), and you’ll add it in here. Add a sentence here that will be a good topic sentence to lead into your culture paragraph.  Remember to show, not tell.  For example, don’t say, “Now, I will tell you about an aspect of my culture called Thanksgiving. Instead, jump in and start showing them what you’re going to say, such as, “If you really wanted to get to know me and my family, you’d come to a Thanksgiving dinner.</w:t>
      </w:r>
    </w:p>
    <w:p w:rsidR="0061328E" w:rsidRPr="00116FA7" w:rsidRDefault="0061328E" w:rsidP="00EF1F6A"/>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Default="0061328E" w:rsidP="00324E2B">
      <w:pPr>
        <w:ind w:firstLine="720"/>
        <w:rPr>
          <w:b/>
          <w:u w:val="single"/>
        </w:rPr>
      </w:pPr>
      <w:r w:rsidRPr="00C65300">
        <w:rPr>
          <w:b/>
          <w:u w:val="single"/>
        </w:rPr>
        <w:t>Paragraph 3: Asking about their culture</w:t>
      </w:r>
    </w:p>
    <w:p w:rsidR="0061328E" w:rsidRPr="00C65300" w:rsidRDefault="0061328E" w:rsidP="00EF1F6A">
      <w:r>
        <w:t>This is the part where you ask them about their culture, and it’s especially important to be polite when asking questions. Don’t be too pushy, and make sure not to assume too much.</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9468"/>
      </w:tblGrid>
      <w:tr w:rsidR="0061328E" w:rsidRPr="0046137E" w:rsidTr="00DF4FD4">
        <w:tc>
          <w:tcPr>
            <w:tcW w:w="9468" w:type="dxa"/>
          </w:tcPr>
          <w:p w:rsidR="0061328E" w:rsidRPr="00DF4FD4" w:rsidRDefault="0061328E" w:rsidP="0046137E">
            <w:pPr>
              <w:jc w:val="center"/>
              <w:rPr>
                <w:b/>
                <w:sz w:val="20"/>
                <w:szCs w:val="20"/>
                <w:u w:val="single"/>
              </w:rPr>
            </w:pPr>
            <w:r w:rsidRPr="00DF4FD4">
              <w:rPr>
                <w:b/>
                <w:sz w:val="20"/>
                <w:szCs w:val="20"/>
                <w:u w:val="single"/>
              </w:rPr>
              <w:t>Required</w:t>
            </w:r>
          </w:p>
        </w:tc>
      </w:tr>
      <w:tr w:rsidR="0061328E" w:rsidRPr="0046137E" w:rsidTr="00DF4FD4">
        <w:tc>
          <w:tcPr>
            <w:tcW w:w="9468" w:type="dxa"/>
          </w:tcPr>
          <w:p w:rsidR="0061328E" w:rsidRPr="00DF4FD4" w:rsidRDefault="0061328E" w:rsidP="0046137E">
            <w:pPr>
              <w:pStyle w:val="ListParagraph"/>
              <w:numPr>
                <w:ilvl w:val="0"/>
                <w:numId w:val="4"/>
              </w:numPr>
              <w:ind w:left="360"/>
              <w:rPr>
                <w:sz w:val="20"/>
                <w:szCs w:val="20"/>
              </w:rPr>
            </w:pPr>
            <w:r w:rsidRPr="00DF4FD4">
              <w:rPr>
                <w:sz w:val="20"/>
                <w:szCs w:val="20"/>
              </w:rPr>
              <w:t>Explain that you are researching their country and want to know about their experience.</w:t>
            </w:r>
          </w:p>
          <w:p w:rsidR="0061328E" w:rsidRPr="00DF4FD4" w:rsidRDefault="0061328E" w:rsidP="0046137E">
            <w:pPr>
              <w:pStyle w:val="ListParagraph"/>
              <w:numPr>
                <w:ilvl w:val="0"/>
                <w:numId w:val="4"/>
              </w:numPr>
              <w:ind w:left="360"/>
              <w:rPr>
                <w:sz w:val="20"/>
                <w:szCs w:val="20"/>
              </w:rPr>
            </w:pPr>
            <w:r w:rsidRPr="00DF4FD4">
              <w:rPr>
                <w:sz w:val="20"/>
                <w:szCs w:val="20"/>
              </w:rPr>
              <w:t>Ask at least one question about a visible aspect of culture</w:t>
            </w:r>
          </w:p>
          <w:p w:rsidR="0061328E" w:rsidRPr="00DF4FD4" w:rsidRDefault="0061328E" w:rsidP="0046137E">
            <w:pPr>
              <w:pStyle w:val="ListParagraph"/>
              <w:numPr>
                <w:ilvl w:val="0"/>
                <w:numId w:val="4"/>
              </w:numPr>
              <w:ind w:left="360"/>
              <w:rPr>
                <w:sz w:val="20"/>
                <w:szCs w:val="20"/>
              </w:rPr>
            </w:pPr>
            <w:r w:rsidRPr="00DF4FD4">
              <w:rPr>
                <w:sz w:val="20"/>
                <w:szCs w:val="20"/>
              </w:rPr>
              <w:t>Ask at least one question about an invisible aspect of culture</w:t>
            </w:r>
          </w:p>
          <w:p w:rsidR="0061328E" w:rsidRPr="0046137E" w:rsidRDefault="0061328E" w:rsidP="0046137E">
            <w:pPr>
              <w:pStyle w:val="ListParagraph"/>
              <w:numPr>
                <w:ilvl w:val="0"/>
                <w:numId w:val="4"/>
              </w:numPr>
              <w:ind w:left="360"/>
            </w:pPr>
            <w:r w:rsidRPr="00DF4FD4">
              <w:rPr>
                <w:sz w:val="20"/>
                <w:szCs w:val="20"/>
              </w:rPr>
              <w:t>Explain at least one aspect of culture that you’ve read about in their country and ask a follow up question to learn more</w:t>
            </w:r>
          </w:p>
        </w:tc>
      </w:tr>
    </w:tbl>
    <w:p w:rsidR="0061328E" w:rsidRPr="00116FA7" w:rsidRDefault="0061328E" w:rsidP="00C65300"/>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Default="0061328E" w:rsidP="00E456EB"/>
    <w:p w:rsidR="0061328E" w:rsidRPr="00116FA7" w:rsidRDefault="0061328E" w:rsidP="00DF4FD4">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804988">
      <w:r w:rsidRPr="00116FA7">
        <w:t>__________________________________________________________________</w:t>
      </w:r>
      <w:r>
        <w:t>_________________________________</w:t>
      </w:r>
      <w:r w:rsidRPr="00116FA7">
        <w:t>______</w:t>
      </w:r>
    </w:p>
    <w:p w:rsidR="0061328E" w:rsidRDefault="0061328E" w:rsidP="00804988"/>
    <w:p w:rsidR="0061328E" w:rsidRPr="00116FA7" w:rsidRDefault="0061328E" w:rsidP="00804988">
      <w:r w:rsidRPr="00116FA7">
        <w:t>__________________________________________________________________</w:t>
      </w:r>
      <w:r>
        <w:t>_________________________________</w:t>
      </w:r>
      <w:r w:rsidRPr="00116FA7">
        <w:t>______</w:t>
      </w:r>
    </w:p>
    <w:p w:rsidR="0061328E" w:rsidRPr="00116FA7" w:rsidRDefault="0061328E" w:rsidP="00804988"/>
    <w:p w:rsidR="0061328E" w:rsidRPr="00116FA7" w:rsidRDefault="0061328E" w:rsidP="00EC3A21">
      <w:r w:rsidRPr="00116FA7">
        <w:t>__________________________________________________________________</w:t>
      </w:r>
      <w:r>
        <w:t>_________________________________</w:t>
      </w:r>
      <w:r w:rsidRPr="00116FA7">
        <w:t>______</w:t>
      </w:r>
    </w:p>
    <w:p w:rsidR="0061328E" w:rsidRDefault="0061328E" w:rsidP="00C65300">
      <w:pPr>
        <w:rPr>
          <w:b/>
          <w:u w:val="single"/>
        </w:rPr>
      </w:pPr>
    </w:p>
    <w:p w:rsidR="0061328E" w:rsidRDefault="0061328E" w:rsidP="00C65300">
      <w:r>
        <w:rPr>
          <w:b/>
          <w:u w:val="single"/>
        </w:rPr>
        <w:t>Closing</w:t>
      </w:r>
      <w:r w:rsidRPr="00116FA7">
        <w:rPr>
          <w:b/>
        </w:rPr>
        <w:t xml:space="preserve">: </w:t>
      </w:r>
      <w:r>
        <w:t>Add a wrap up sentence to paragraph 3 saying thanks, &amp; inviting them to write back.</w:t>
      </w:r>
    </w:p>
    <w:p w:rsidR="0061328E" w:rsidRDefault="0061328E" w:rsidP="007821C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E456EB"/>
    <w:p w:rsidR="0061328E" w:rsidRPr="00116FA7" w:rsidRDefault="0061328E" w:rsidP="00E456EB">
      <w:r w:rsidRPr="00116FA7">
        <w:t>__________________________________________________________________</w:t>
      </w:r>
      <w:r>
        <w:t>_________________________________</w:t>
      </w:r>
      <w:r w:rsidRPr="00116FA7">
        <w:t>______</w:t>
      </w:r>
    </w:p>
    <w:p w:rsidR="0061328E" w:rsidRPr="00116FA7" w:rsidRDefault="0061328E" w:rsidP="00C65300"/>
    <w:p w:rsidR="0061328E" w:rsidRDefault="0061328E" w:rsidP="007821CB">
      <w:r>
        <w:rPr>
          <w:b/>
          <w:u w:val="single"/>
        </w:rPr>
        <w:t xml:space="preserve">Signature: </w:t>
      </w:r>
      <w:r w:rsidRPr="00116FA7">
        <w:rPr>
          <w:i/>
        </w:rPr>
        <w:t>Circle one:</w:t>
      </w:r>
      <w:r>
        <w:t xml:space="preserve">     Sincerely, </w:t>
      </w:r>
      <w:r>
        <w:tab/>
      </w:r>
      <w:r>
        <w:tab/>
        <w:t xml:space="preserve">From your new friend,    </w:t>
      </w:r>
      <w:r>
        <w:tab/>
        <w:t>Best wishes,</w:t>
      </w:r>
    </w:p>
    <w:p w:rsidR="0061328E" w:rsidRDefault="0061328E" w:rsidP="007821CB">
      <w:r>
        <w:tab/>
      </w:r>
    </w:p>
    <w:p w:rsidR="0061328E" w:rsidRPr="00183A9A" w:rsidRDefault="0061328E" w:rsidP="00EF1F6A">
      <w:pPr>
        <w:rPr>
          <w:b/>
        </w:rPr>
      </w:pPr>
      <w:r>
        <w:rPr>
          <w:b/>
        </w:rPr>
        <w:tab/>
      </w:r>
      <w:r>
        <w:rPr>
          <w:b/>
        </w:rPr>
        <w:tab/>
        <w:t xml:space="preserve">________________________________  </w:t>
      </w:r>
      <w:r>
        <w:t>(and then sign your name, first only)</w:t>
      </w:r>
    </w:p>
    <w:sectPr w:rsidR="0061328E" w:rsidRPr="00183A9A" w:rsidSect="00183A9A">
      <w:pgSz w:w="12240" w:h="15840"/>
      <w:pgMar w:top="1152" w:right="1440" w:bottom="1152"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03E35"/>
    <w:multiLevelType w:val="hybridMultilevel"/>
    <w:tmpl w:val="4D7AD6F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5C0F7DB6"/>
    <w:multiLevelType w:val="hybridMultilevel"/>
    <w:tmpl w:val="1578F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340582"/>
    <w:multiLevelType w:val="hybridMultilevel"/>
    <w:tmpl w:val="E326C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9C26C89"/>
    <w:multiLevelType w:val="hybridMultilevel"/>
    <w:tmpl w:val="1BF26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rawingGridHorizontalSpacing w:val="360"/>
  <w:drawingGridVerticalSpacing w:val="360"/>
  <w:displayHorizontalDrawingGridEvery w:val="0"/>
  <w:displayVerticalDrawingGridEvery w:val="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F1F6A"/>
    <w:rsid w:val="00116FA7"/>
    <w:rsid w:val="00165A38"/>
    <w:rsid w:val="00183A9A"/>
    <w:rsid w:val="00324E2B"/>
    <w:rsid w:val="004056EA"/>
    <w:rsid w:val="0046137E"/>
    <w:rsid w:val="0061328E"/>
    <w:rsid w:val="007821CB"/>
    <w:rsid w:val="00804988"/>
    <w:rsid w:val="00A94561"/>
    <w:rsid w:val="00C65300"/>
    <w:rsid w:val="00DF4FD4"/>
    <w:rsid w:val="00E456EB"/>
    <w:rsid w:val="00EC3A21"/>
    <w:rsid w:val="00EF1F6A"/>
    <w:rsid w:val="00F641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F6A"/>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EF1F6A"/>
    <w:rPr>
      <w:rFonts w:cs="Times New Roman"/>
    </w:rPr>
  </w:style>
  <w:style w:type="character" w:customStyle="1" w:styleId="il">
    <w:name w:val="il"/>
    <w:basedOn w:val="DefaultParagraphFont"/>
    <w:uiPriority w:val="99"/>
    <w:rsid w:val="00EF1F6A"/>
    <w:rPr>
      <w:rFonts w:cs="Times New Roman"/>
    </w:rPr>
  </w:style>
  <w:style w:type="table" w:styleId="TableGrid">
    <w:name w:val="Table Grid"/>
    <w:basedOn w:val="TableNormal"/>
    <w:uiPriority w:val="99"/>
    <w:rsid w:val="00116FA7"/>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116FA7"/>
    <w:pPr>
      <w:ind w:left="720"/>
      <w:contextualSpacing/>
    </w:pPr>
  </w:style>
</w:styles>
</file>

<file path=word/webSettings.xml><?xml version="1.0" encoding="utf-8"?>
<w:webSettings xmlns:r="http://schemas.openxmlformats.org/officeDocument/2006/relationships" xmlns:w="http://schemas.openxmlformats.org/wordprocessingml/2006/main">
  <w:divs>
    <w:div w:id="1171337528">
      <w:marLeft w:val="0"/>
      <w:marRight w:val="0"/>
      <w:marTop w:val="0"/>
      <w:marBottom w:val="0"/>
      <w:divBdr>
        <w:top w:val="none" w:sz="0" w:space="0" w:color="auto"/>
        <w:left w:val="none" w:sz="0" w:space="0" w:color="auto"/>
        <w:bottom w:val="none" w:sz="0" w:space="0" w:color="auto"/>
        <w:right w:val="none" w:sz="0" w:space="0" w:color="auto"/>
      </w:divBdr>
      <w:divsChild>
        <w:div w:id="11713375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TotalTime>
  <Pages>2</Pages>
  <Words>741</Words>
  <Characters>4226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__________________________________________</dc:title>
  <dc:subject/>
  <dc:creator>Sara Krakauer</dc:creator>
  <cp:keywords/>
  <dc:description/>
  <cp:lastModifiedBy>skrakauer</cp:lastModifiedBy>
  <cp:revision>8</cp:revision>
  <dcterms:created xsi:type="dcterms:W3CDTF">2012-02-07T12:50:00Z</dcterms:created>
  <dcterms:modified xsi:type="dcterms:W3CDTF">2012-02-07T13:04:00Z</dcterms:modified>
</cp:coreProperties>
</file>